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5" w:type="dxa"/>
        <w:tblInd w:w="-106" w:type="dxa"/>
        <w:tblLook w:val="00A0"/>
      </w:tblPr>
      <w:tblGrid>
        <w:gridCol w:w="4495"/>
        <w:gridCol w:w="5580"/>
      </w:tblGrid>
      <w:tr w:rsidR="00E05DE1" w:rsidRPr="00123CCF">
        <w:tc>
          <w:tcPr>
            <w:tcW w:w="4495" w:type="dxa"/>
          </w:tcPr>
          <w:p w:rsidR="00E05DE1" w:rsidRPr="00123CCF" w:rsidRDefault="00E05DE1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E05DE1" w:rsidRPr="00123CCF" w:rsidRDefault="00E05DE1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E05DE1" w:rsidRPr="00123CCF" w:rsidRDefault="00E05DE1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E05DE1" w:rsidRPr="00123CCF" w:rsidRDefault="00E05DE1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E05DE1" w:rsidRPr="00123CCF" w:rsidRDefault="00E05DE1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:rsidR="00E05DE1" w:rsidRPr="00123CCF" w:rsidRDefault="00E05DE1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:rsidR="00E05DE1" w:rsidRDefault="00E05DE1"/>
    <w:p w:rsidR="00E05DE1" w:rsidRDefault="00E05DE1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>
        <w:rPr>
          <w:rFonts w:ascii="Times New Roman" w:hAnsi="Times New Roman" w:cs="Times New Roman"/>
          <w:b/>
          <w:bCs/>
          <w:sz w:val="28"/>
          <w:szCs w:val="28"/>
        </w:rPr>
        <w:t>ĐỀ NGHỊ</w:t>
      </w:r>
    </w:p>
    <w:p w:rsidR="00E05DE1" w:rsidRPr="009E01C8" w:rsidRDefault="00E05DE1" w:rsidP="001834C1">
      <w:pPr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>V/v: N</w:t>
      </w:r>
      <w:r w:rsidRPr="009E01C8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hập điểm bổ sung</w:t>
      </w:r>
      <w:r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cho sinh viên trên phần mềm</w:t>
      </w:r>
    </w:p>
    <w:p w:rsidR="00E05DE1" w:rsidRDefault="00E05DE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  <w:t>- Hiệu trưởng Trường Cao đẳng Lý Tự Trọng TP. HCM</w:t>
      </w:r>
    </w:p>
    <w:p w:rsidR="00E05DE1" w:rsidRDefault="00E05DE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Trưởng phòng </w:t>
      </w:r>
      <w:r>
        <w:rPr>
          <w:rFonts w:ascii="Times New Roman" w:hAnsi="Times New Roman" w:cs="Times New Roman"/>
          <w:sz w:val="26"/>
          <w:szCs w:val="26"/>
        </w:rPr>
        <w:t>Tuyển sinh - Đào tạo</w:t>
      </w:r>
    </w:p>
    <w:p w:rsidR="00E05DE1" w:rsidRPr="006D6614" w:rsidRDefault="00E05DE1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Trưởng Khoa Công nghệ Cơ khí</w:t>
      </w:r>
    </w:p>
    <w:p w:rsidR="00E05DE1" w:rsidRPr="006D6614" w:rsidRDefault="00E05DE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E05DE1" w:rsidRPr="006D6614" w:rsidRDefault="00E05DE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 là: Trần Đình Khải</w:t>
      </w:r>
    </w:p>
    <w:p w:rsidR="00E05DE1" w:rsidRPr="006D6614" w:rsidRDefault="00E05DE1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>
        <w:rPr>
          <w:rFonts w:ascii="Times New Roman" w:hAnsi="Times New Roman" w:cs="Times New Roman"/>
          <w:sz w:val="26"/>
          <w:szCs w:val="26"/>
        </w:rPr>
        <w:t xml:space="preserve">phó trưởng khoa, </w:t>
      </w:r>
      <w:r w:rsidRPr="006D6614">
        <w:rPr>
          <w:rFonts w:ascii="Times New Roman" w:hAnsi="Times New Roman" w:cs="Times New Roman"/>
          <w:sz w:val="26"/>
          <w:szCs w:val="26"/>
        </w:rPr>
        <w:t>Khoa Công nghệ Cơ khí Trường Cao đẳng Lý Tự Trọng TP. HCM.</w:t>
      </w:r>
    </w:p>
    <w:p w:rsidR="00E05DE1" w:rsidRDefault="00E05DE1" w:rsidP="006D661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</w:t>
      </w:r>
      <w:r>
        <w:rPr>
          <w:rFonts w:ascii="Times New Roman" w:hAnsi="Times New Roman" w:cs="Times New Roman"/>
          <w:sz w:val="26"/>
          <w:szCs w:val="26"/>
        </w:rPr>
        <w:t>Qúy phòng ban mở phần mềm cho phép tôi được nhập điểm điều chỉnh học phần các lớp sau:</w:t>
      </w:r>
    </w:p>
    <w:p w:rsidR="00E05DE1" w:rsidRDefault="00E05DE1" w:rsidP="006F4EFF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17C4-CNÔ3: môn thức tập hàn cơ bản chưa xét điều kiện dự thi</w:t>
      </w:r>
    </w:p>
    <w:p w:rsidR="00E05DE1" w:rsidRDefault="00E05DE1" w:rsidP="00C70B73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17C4-CNÔ4: môn thức tập hàn cơ bản nhóm 1 chưa xét điều kiện dự thi, nhóm 2 chưa nhập điểm.</w:t>
      </w:r>
    </w:p>
    <w:p w:rsidR="00E05DE1" w:rsidRDefault="00E05DE1" w:rsidP="006F4EFF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16CĐ-CTM2: môn máy cắt KL, SV Phạm Viết Thành Đạt điểm danh nhầm sáng 02/05/18 đi thi Autocad.</w:t>
      </w:r>
    </w:p>
    <w:p w:rsidR="00E05DE1" w:rsidRDefault="00E05DE1" w:rsidP="006F4EFF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16CĐ-Ô2: môn Nguyên lý- Chi tiết máy nhập điểm nhầm</w:t>
      </w:r>
    </w:p>
    <w:p w:rsidR="00E05DE1" w:rsidRDefault="00E05DE1" w:rsidP="003010B4">
      <w:p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Phạm Sỹ Hà: điểm đã nhập 4, 4, 5  điểm thay đổi: 4, 5, 6</w:t>
      </w:r>
    </w:p>
    <w:p w:rsidR="00E05DE1" w:rsidRDefault="00E05DE1" w:rsidP="003010B4">
      <w:p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Trần Văn Mai: điểm đã nhập 4, 4, 5  điểm thay đổi: 7, 6, 7</w:t>
      </w:r>
    </w:p>
    <w:p w:rsidR="00E05DE1" w:rsidRDefault="00E05DE1" w:rsidP="00A25570">
      <w:pPr>
        <w:numPr>
          <w:ilvl w:val="0"/>
          <w:numId w:val="1"/>
        </w:numPr>
        <w:spacing w:after="0" w:line="360" w:lineRule="auto"/>
        <w:ind w:left="12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16CĐ-Ô1,Ô2: môn đồ án Nguyên lý- Chi tiết máy chưa xét điều kiện dự thi.</w:t>
      </w:r>
    </w:p>
    <w:p w:rsidR="00E05DE1" w:rsidRDefault="00E05D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Tôi rất mong được sự chấp thuận của Qúy phòng ban.</w:t>
      </w:r>
    </w:p>
    <w:p w:rsidR="00E05DE1" w:rsidRDefault="00E05D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trân trọng cảm ơn!</w:t>
      </w:r>
    </w:p>
    <w:p w:rsidR="00E05DE1" w:rsidRDefault="00E05D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05DE1" w:rsidRDefault="00E05DE1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     tháng    </w:t>
      </w:r>
      <w:r w:rsidRPr="00B07CCD">
        <w:rPr>
          <w:rFonts w:ascii="Times New Roman" w:hAnsi="Times New Roman" w:cs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tbl>
      <w:tblPr>
        <w:tblW w:w="10345" w:type="dxa"/>
        <w:jc w:val="center"/>
        <w:tblLook w:val="00A0"/>
      </w:tblPr>
      <w:tblGrid>
        <w:gridCol w:w="4111"/>
        <w:gridCol w:w="3117"/>
        <w:gridCol w:w="3117"/>
      </w:tblGrid>
      <w:tr w:rsidR="00E05DE1">
        <w:trPr>
          <w:jc w:val="center"/>
        </w:trPr>
        <w:tc>
          <w:tcPr>
            <w:tcW w:w="4111" w:type="dxa"/>
          </w:tcPr>
          <w:p w:rsidR="00E05DE1" w:rsidRPr="00A12E0B" w:rsidRDefault="00E05DE1" w:rsidP="00A12E0B">
            <w:pPr>
              <w:spacing w:after="0" w:line="360" w:lineRule="auto"/>
              <w:ind w:right="-391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HIỆU TRƯỞNG       P.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TS-</w:t>
            </w: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</w:t>
            </w:r>
          </w:p>
        </w:tc>
        <w:tc>
          <w:tcPr>
            <w:tcW w:w="3117" w:type="dxa"/>
          </w:tcPr>
          <w:p w:rsidR="00E05DE1" w:rsidRPr="00A12E0B" w:rsidRDefault="00E05DE1" w:rsidP="00A12E0B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KHOA CN 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3117" w:type="dxa"/>
          </w:tcPr>
          <w:p w:rsidR="00E05DE1" w:rsidRPr="00A12E0B" w:rsidRDefault="00E05DE1" w:rsidP="00A12E0B">
            <w:pPr>
              <w:spacing w:after="0" w:line="360" w:lineRule="auto"/>
              <w:ind w:hanging="248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12E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NGƯỜI VIẾT ĐƠN</w:t>
            </w:r>
          </w:p>
        </w:tc>
      </w:tr>
    </w:tbl>
    <w:p w:rsidR="00E05DE1" w:rsidRPr="00B07CCD" w:rsidRDefault="00E05DE1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</w:p>
    <w:p w:rsidR="00E05DE1" w:rsidRDefault="00E05D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05DE1" w:rsidRPr="006D6614" w:rsidRDefault="00E05D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E05DE1" w:rsidRDefault="00E05DE1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Kính gửi phòng thanh tra.</w:t>
      </w:r>
    </w:p>
    <w:p w:rsidR="00E05DE1" w:rsidRDefault="00E05DE1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Do phần mềm bị lội từ 17h00 ngày 15/5/18 đến nay nên không thể đăng ký dạy bù cho GV khoa CN Cơ khí trong tuần 29 (28/5/18 đến 02/6/18).</w:t>
      </w:r>
    </w:p>
    <w:p w:rsidR="00E05DE1" w:rsidRDefault="00E05DE1" w:rsidP="001834C1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Nay khoa Công nghệ Cơ khí xin đăng ký dạy bù như sau:</w:t>
      </w:r>
    </w:p>
    <w:p w:rsidR="00E05DE1" w:rsidRDefault="00E05DE1" w:rsidP="00024F2F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24F2F">
        <w:rPr>
          <w:rFonts w:ascii="Times New Roman" w:hAnsi="Times New Roman" w:cs="Times New Roman"/>
          <w:b/>
          <w:bCs/>
          <w:sz w:val="26"/>
          <w:szCs w:val="26"/>
        </w:rPr>
        <w:t>-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ngày 28/5/18 thầy Lê Văn Nhân dạy bù từ tiết 13 đến tiết 16 lớp 17C1-CCK9 môn nguyên lý – chi tiết máy. Ngày nghỉ 02/3/18 (tiết 1-4) tên cô Dương Thị Hồng.</w:t>
      </w:r>
    </w:p>
    <w:p w:rsidR="00E05DE1" w:rsidRDefault="00E05DE1" w:rsidP="00AA7850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24F2F">
        <w:rPr>
          <w:rFonts w:ascii="Times New Roman" w:hAnsi="Times New Roman" w:cs="Times New Roman"/>
          <w:b/>
          <w:bCs/>
          <w:sz w:val="26"/>
          <w:szCs w:val="26"/>
        </w:rPr>
        <w:t>-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ngày 29/5/18 thầy Lê Văn Nhân dạy bù từ tiết 13 đến tiết 15 lớp 17C1-CKL1 môn nguyên lý – chi tiết máy. Ngày nghỉ 28/2/18 (tiết 3-5) tên cô Trần Thị Hương.</w:t>
      </w:r>
    </w:p>
    <w:p w:rsidR="00E05DE1" w:rsidRDefault="00E05DE1" w:rsidP="00024F2F">
      <w:pPr>
        <w:pStyle w:val="ListParagraph"/>
        <w:ind w:left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05DE1" w:rsidRPr="001834C1" w:rsidRDefault="00E05DE1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sectPr w:rsidR="00E05DE1" w:rsidRPr="001834C1" w:rsidSect="002E35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A3"/>
    <w:family w:val="swiss"/>
    <w:notTrueType/>
    <w:pitch w:val="variable"/>
    <w:sig w:usb0="20000003" w:usb1="00000000" w:usb2="00000000" w:usb3="00000000" w:csb0="000001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4C1"/>
    <w:rsid w:val="00016A4A"/>
    <w:rsid w:val="00024F2F"/>
    <w:rsid w:val="00066D54"/>
    <w:rsid w:val="000B318E"/>
    <w:rsid w:val="000B70EB"/>
    <w:rsid w:val="00123CCF"/>
    <w:rsid w:val="001834C1"/>
    <w:rsid w:val="001C4843"/>
    <w:rsid w:val="001F1BDC"/>
    <w:rsid w:val="00254BB3"/>
    <w:rsid w:val="00263A1B"/>
    <w:rsid w:val="0027396B"/>
    <w:rsid w:val="002A15C5"/>
    <w:rsid w:val="002E351B"/>
    <w:rsid w:val="002E3E44"/>
    <w:rsid w:val="002F639C"/>
    <w:rsid w:val="003010B4"/>
    <w:rsid w:val="0037776B"/>
    <w:rsid w:val="003C46D7"/>
    <w:rsid w:val="00432D53"/>
    <w:rsid w:val="00447F41"/>
    <w:rsid w:val="00475339"/>
    <w:rsid w:val="005363FB"/>
    <w:rsid w:val="00576102"/>
    <w:rsid w:val="005A3EB4"/>
    <w:rsid w:val="005B58B8"/>
    <w:rsid w:val="006501D6"/>
    <w:rsid w:val="0066164D"/>
    <w:rsid w:val="00670242"/>
    <w:rsid w:val="00693896"/>
    <w:rsid w:val="006C6224"/>
    <w:rsid w:val="006D6614"/>
    <w:rsid w:val="006F4EFF"/>
    <w:rsid w:val="00734B02"/>
    <w:rsid w:val="0079525F"/>
    <w:rsid w:val="007D2AFC"/>
    <w:rsid w:val="007E4B19"/>
    <w:rsid w:val="00941233"/>
    <w:rsid w:val="0095645E"/>
    <w:rsid w:val="00970BE6"/>
    <w:rsid w:val="009A5FAF"/>
    <w:rsid w:val="009E01C8"/>
    <w:rsid w:val="00A12E0B"/>
    <w:rsid w:val="00A2408D"/>
    <w:rsid w:val="00A25570"/>
    <w:rsid w:val="00AA5667"/>
    <w:rsid w:val="00AA7850"/>
    <w:rsid w:val="00B07CCD"/>
    <w:rsid w:val="00B6665C"/>
    <w:rsid w:val="00B76BF4"/>
    <w:rsid w:val="00C00584"/>
    <w:rsid w:val="00C213F2"/>
    <w:rsid w:val="00C70B73"/>
    <w:rsid w:val="00C974C4"/>
    <w:rsid w:val="00CB5265"/>
    <w:rsid w:val="00CC5BB7"/>
    <w:rsid w:val="00DB6D99"/>
    <w:rsid w:val="00DC2AE1"/>
    <w:rsid w:val="00DC667F"/>
    <w:rsid w:val="00E05DE1"/>
    <w:rsid w:val="00E54FB6"/>
    <w:rsid w:val="00F058FA"/>
    <w:rsid w:val="00F13580"/>
    <w:rsid w:val="00F265D6"/>
    <w:rsid w:val="00F271AF"/>
    <w:rsid w:val="00F40C38"/>
    <w:rsid w:val="00FA33B9"/>
    <w:rsid w:val="00FA3696"/>
    <w:rsid w:val="00FE06C2"/>
    <w:rsid w:val="00FE2469"/>
    <w:rsid w:val="00FF223D"/>
    <w:rsid w:val="00FF2C1E"/>
    <w:rsid w:val="00FF4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46</TotalTime>
  <Pages>2</Pages>
  <Words>273</Words>
  <Characters>1558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Admin</cp:lastModifiedBy>
  <cp:revision>4</cp:revision>
  <cp:lastPrinted>2018-01-31T02:34:00Z</cp:lastPrinted>
  <dcterms:created xsi:type="dcterms:W3CDTF">2018-05-27T08:45:00Z</dcterms:created>
  <dcterms:modified xsi:type="dcterms:W3CDTF">2018-05-27T09:30:00Z</dcterms:modified>
</cp:coreProperties>
</file>